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7193"/>
      </w:tblGrid>
      <w:tr w:rsidR="00C95960" w:rsidRPr="00464538" w14:paraId="234944DB" w14:textId="77777777" w:rsidTr="00AA6B62">
        <w:trPr>
          <w:trHeight w:val="283"/>
          <w:jc w:val="center"/>
        </w:trPr>
        <w:tc>
          <w:tcPr>
            <w:tcW w:w="1472" w:type="pct"/>
            <w:vAlign w:val="center"/>
          </w:tcPr>
          <w:p w14:paraId="4F5363A0" w14:textId="77777777" w:rsidR="00C95960" w:rsidRPr="00464538" w:rsidRDefault="00C95960" w:rsidP="00B215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28" w:type="pct"/>
            <w:vAlign w:val="center"/>
          </w:tcPr>
          <w:p w14:paraId="1F21656A" w14:textId="77777777" w:rsidR="00A1580A" w:rsidRPr="00A1580A" w:rsidRDefault="00A1580A" w:rsidP="00A1580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A1580A">
              <w:rPr>
                <w:rFonts w:ascii="Arial" w:hAnsi="Arial" w:cs="Arial"/>
                <w:b/>
                <w:sz w:val="22"/>
                <w:szCs w:val="22"/>
              </w:rPr>
              <w:t>ESAMI DI IDONEITA’</w:t>
            </w:r>
          </w:p>
          <w:p w14:paraId="5F3C4DE0" w14:textId="77777777" w:rsidR="00A1580A" w:rsidRPr="00A1580A" w:rsidRDefault="00A1580A" w:rsidP="00A1580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1C32C" w14:textId="1FE262AD" w:rsidR="00C206A4" w:rsidRPr="00464538" w:rsidRDefault="00A1580A" w:rsidP="00A1580A">
            <w:pPr>
              <w:spacing w:line="320" w:lineRule="exact"/>
              <w:rPr>
                <w:rFonts w:ascii="Arial" w:hAnsi="Arial" w:cs="Arial"/>
              </w:rPr>
            </w:pPr>
            <w:r w:rsidRPr="00A1580A">
              <w:rPr>
                <w:rFonts w:ascii="Arial" w:hAnsi="Arial" w:cs="Arial"/>
                <w:b/>
                <w:sz w:val="22"/>
                <w:szCs w:val="22"/>
              </w:rPr>
              <w:t xml:space="preserve">Alla classe terza indirizzo INFORMATICA </w:t>
            </w:r>
          </w:p>
        </w:tc>
      </w:tr>
      <w:tr w:rsidR="00C206A4" w:rsidRPr="008B6924" w14:paraId="58091167" w14:textId="77777777" w:rsidTr="00AA6B62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029CE4FB" w14:textId="5B2D3596" w:rsidR="00C206A4" w:rsidRPr="00C206A4" w:rsidRDefault="00C206A4" w:rsidP="00C206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PROVA ORALE</w:t>
            </w:r>
            <w:r w:rsidR="00E013B1">
              <w:rPr>
                <w:rFonts w:ascii="Arial" w:hAnsi="Arial" w:cs="Arial"/>
                <w:b/>
                <w:sz w:val="22"/>
                <w:szCs w:val="22"/>
              </w:rPr>
              <w:t xml:space="preserve"> di……………………………..</w:t>
            </w:r>
          </w:p>
        </w:tc>
      </w:tr>
    </w:tbl>
    <w:p w14:paraId="52696ADC" w14:textId="77777777" w:rsidR="00C206A4" w:rsidRDefault="00C206A4" w:rsidP="00933AAA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EED7A4E" w14:textId="340520FD" w:rsidR="002272CA" w:rsidRDefault="00013D2A" w:rsidP="00933AAA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 xml:space="preserve">Il giorno …… del 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mese di …………</w:t>
      </w:r>
      <w:r w:rsidR="00DE0035">
        <w:rPr>
          <w:rFonts w:ascii="Arial" w:hAnsi="Arial" w:cs="Arial"/>
          <w:color w:val="000000"/>
          <w:sz w:val="24"/>
          <w:szCs w:val="24"/>
        </w:rPr>
        <w:t>..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</w:t>
      </w:r>
      <w:r w:rsidR="00906A6A" w:rsidRPr="009F1D6F">
        <w:rPr>
          <w:rFonts w:ascii="Arial" w:hAnsi="Arial" w:cs="Arial"/>
          <w:color w:val="000000"/>
          <w:sz w:val="24"/>
          <w:szCs w:val="24"/>
        </w:rPr>
        <w:t xml:space="preserve"> dell’anno 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</w:t>
      </w:r>
      <w:r w:rsidR="00DE0035">
        <w:rPr>
          <w:rFonts w:ascii="Arial" w:hAnsi="Arial" w:cs="Arial"/>
          <w:color w:val="000000"/>
          <w:sz w:val="24"/>
          <w:szCs w:val="24"/>
        </w:rPr>
        <w:t>..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</w:t>
      </w:r>
      <w:r w:rsidRPr="009F1D6F">
        <w:rPr>
          <w:rFonts w:ascii="Arial" w:hAnsi="Arial" w:cs="Arial"/>
          <w:color w:val="000000"/>
          <w:sz w:val="24"/>
          <w:szCs w:val="24"/>
        </w:rPr>
        <w:t>, alle ore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 xml:space="preserve"> …………. </w:t>
      </w:r>
      <w:r w:rsidRPr="009F1D6F">
        <w:rPr>
          <w:rFonts w:ascii="Arial" w:hAnsi="Arial" w:cs="Arial"/>
          <w:color w:val="000000"/>
          <w:sz w:val="24"/>
          <w:szCs w:val="24"/>
        </w:rPr>
        <w:t>nell’aula …</w:t>
      </w:r>
      <w:r w:rsidR="00DE0035">
        <w:rPr>
          <w:rFonts w:ascii="Arial" w:hAnsi="Arial" w:cs="Arial"/>
          <w:color w:val="000000"/>
          <w:sz w:val="24"/>
          <w:szCs w:val="24"/>
        </w:rPr>
        <w:t>..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….. </w:t>
      </w:r>
      <w:r w:rsidR="00A8121F">
        <w:rPr>
          <w:rFonts w:ascii="Arial" w:hAnsi="Arial" w:cs="Arial"/>
          <w:sz w:val="24"/>
          <w:szCs w:val="24"/>
        </w:rPr>
        <w:t xml:space="preserve">dell’Istituto </w:t>
      </w:r>
      <w:r w:rsidR="00FC494F">
        <w:rPr>
          <w:rFonts w:ascii="Arial" w:hAnsi="Arial" w:cs="Arial"/>
          <w:sz w:val="24"/>
          <w:szCs w:val="24"/>
        </w:rPr>
        <w:t xml:space="preserve">Buccari-Marconi </w:t>
      </w:r>
      <w:r w:rsidRPr="009F1D6F">
        <w:rPr>
          <w:rFonts w:ascii="Arial" w:hAnsi="Arial" w:cs="Arial"/>
          <w:color w:val="000000"/>
          <w:sz w:val="24"/>
          <w:szCs w:val="24"/>
        </w:rPr>
        <w:t>si è riunit</w:t>
      </w:r>
      <w:r w:rsidR="00FC494F">
        <w:rPr>
          <w:rFonts w:ascii="Arial" w:hAnsi="Arial" w:cs="Arial"/>
          <w:color w:val="000000"/>
          <w:sz w:val="24"/>
          <w:szCs w:val="24"/>
        </w:rPr>
        <w:t>a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</w:t>
      </w:r>
      <w:r w:rsidR="00933AAA">
        <w:rPr>
          <w:rFonts w:ascii="Arial" w:hAnsi="Arial" w:cs="Arial"/>
          <w:color w:val="000000"/>
          <w:sz w:val="24"/>
          <w:szCs w:val="24"/>
        </w:rPr>
        <w:t xml:space="preserve">la </w:t>
      </w:r>
      <w:r w:rsidR="00A1580A">
        <w:rPr>
          <w:rFonts w:ascii="Arial" w:hAnsi="Arial" w:cs="Arial"/>
          <w:color w:val="000000"/>
          <w:sz w:val="24"/>
          <w:szCs w:val="24"/>
        </w:rPr>
        <w:t>sotto</w:t>
      </w:r>
      <w:r w:rsidR="00933AAA">
        <w:rPr>
          <w:rFonts w:ascii="Arial" w:hAnsi="Arial" w:cs="Arial"/>
          <w:color w:val="000000"/>
          <w:sz w:val="24"/>
          <w:szCs w:val="24"/>
        </w:rPr>
        <w:t>commissione i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ndirizzo </w:t>
      </w:r>
      <w:r w:rsidR="00933AAA">
        <w:rPr>
          <w:rFonts w:ascii="Arial" w:hAnsi="Arial" w:cs="Arial"/>
          <w:color w:val="000000"/>
          <w:sz w:val="24"/>
          <w:szCs w:val="24"/>
        </w:rPr>
        <w:t>……………</w:t>
      </w:r>
      <w:r w:rsidR="004209F3">
        <w:rPr>
          <w:rFonts w:ascii="Arial" w:hAnsi="Arial" w:cs="Arial"/>
          <w:color w:val="000000"/>
          <w:sz w:val="24"/>
          <w:szCs w:val="24"/>
        </w:rPr>
        <w:t>…</w:t>
      </w:r>
      <w:r w:rsidR="00DE0035">
        <w:rPr>
          <w:rFonts w:ascii="Arial" w:hAnsi="Arial" w:cs="Arial"/>
          <w:color w:val="000000"/>
          <w:sz w:val="24"/>
          <w:szCs w:val="24"/>
        </w:rPr>
        <w:t>……………</w:t>
      </w:r>
      <w:r w:rsidR="004209F3">
        <w:rPr>
          <w:rFonts w:ascii="Arial" w:hAnsi="Arial" w:cs="Arial"/>
          <w:color w:val="000000"/>
          <w:sz w:val="24"/>
          <w:szCs w:val="24"/>
        </w:rPr>
        <w:t>….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 xml:space="preserve">al fine di procedere 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allo svolgimento delle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 xml:space="preserve">operazioni 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relative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>ai sotto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 xml:space="preserve">elencati 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alunni </w:t>
      </w:r>
      <w:r w:rsidR="00DE0035" w:rsidRPr="009F1D6F">
        <w:rPr>
          <w:rFonts w:ascii="Arial" w:hAnsi="Arial" w:cs="Arial"/>
          <w:color w:val="000000"/>
          <w:sz w:val="24"/>
          <w:szCs w:val="24"/>
        </w:rPr>
        <w:t>convocati per sostenere le prove orali</w:t>
      </w:r>
      <w:r w:rsidR="00DE0035">
        <w:rPr>
          <w:rFonts w:ascii="Arial" w:hAnsi="Arial" w:cs="Arial"/>
          <w:color w:val="000000"/>
          <w:sz w:val="24"/>
          <w:szCs w:val="24"/>
        </w:rPr>
        <w:t xml:space="preserve"> de</w:t>
      </w:r>
      <w:r w:rsidR="00433911">
        <w:rPr>
          <w:rFonts w:ascii="Arial" w:hAnsi="Arial" w:cs="Arial"/>
          <w:sz w:val="24"/>
          <w:szCs w:val="24"/>
        </w:rPr>
        <w:t xml:space="preserve">gli esami </w:t>
      </w:r>
      <w:r w:rsidR="00AA6B62">
        <w:rPr>
          <w:rFonts w:ascii="Arial" w:hAnsi="Arial" w:cs="Arial"/>
          <w:sz w:val="24"/>
          <w:szCs w:val="24"/>
        </w:rPr>
        <w:t>di idoneità</w:t>
      </w:r>
      <w:r w:rsidR="002272CA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0569CB6" w14:textId="77777777" w:rsidR="00C206A4" w:rsidRDefault="00C206A4" w:rsidP="00933AAA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1FEF2A" w14:textId="126DEC85" w:rsidR="00DE0035" w:rsidRDefault="00DE0035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Presiede</w:t>
      </w:r>
      <w:r w:rsidR="00933AAA">
        <w:rPr>
          <w:rFonts w:ascii="Arial" w:hAnsi="Arial" w:cs="Arial"/>
          <w:color w:val="000000"/>
          <w:sz w:val="24"/>
          <w:szCs w:val="24"/>
        </w:rPr>
        <w:t xml:space="preserve"> </w:t>
      </w:r>
      <w:r w:rsidR="00A1580A">
        <w:rPr>
          <w:rFonts w:ascii="Arial" w:hAnsi="Arial" w:cs="Arial"/>
          <w:color w:val="000000"/>
          <w:sz w:val="24"/>
          <w:szCs w:val="24"/>
        </w:rPr>
        <w:t xml:space="preserve">la </w:t>
      </w:r>
      <w:r w:rsidR="00933AAA">
        <w:rPr>
          <w:rFonts w:ascii="Arial" w:hAnsi="Arial" w:cs="Arial"/>
          <w:color w:val="000000"/>
          <w:sz w:val="24"/>
          <w:szCs w:val="24"/>
        </w:rPr>
        <w:t>prof./</w:t>
      </w:r>
      <w:proofErr w:type="spellStart"/>
      <w:r w:rsidR="00933AAA">
        <w:rPr>
          <w:rFonts w:ascii="Arial" w:hAnsi="Arial" w:cs="Arial"/>
          <w:color w:val="000000"/>
          <w:sz w:val="24"/>
          <w:szCs w:val="24"/>
        </w:rPr>
        <w:t>ssa</w:t>
      </w:r>
      <w:proofErr w:type="spellEnd"/>
      <w:r w:rsidR="00943BFD">
        <w:rPr>
          <w:rFonts w:ascii="Arial" w:hAnsi="Arial" w:cs="Arial"/>
          <w:color w:val="000000"/>
          <w:sz w:val="24"/>
          <w:szCs w:val="24"/>
        </w:rPr>
        <w:t>…</w:t>
      </w:r>
      <w:r w:rsidR="00933AAA">
        <w:rPr>
          <w:rFonts w:ascii="Arial" w:hAnsi="Arial" w:cs="Arial"/>
          <w:color w:val="000000"/>
          <w:sz w:val="24"/>
          <w:szCs w:val="24"/>
        </w:rPr>
        <w:t>….</w:t>
      </w:r>
      <w:r w:rsidR="00943BFD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</w:p>
    <w:p w14:paraId="4D323230" w14:textId="77777777" w:rsidR="00C206A4" w:rsidRDefault="00C206A4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626E226" w14:textId="590FF008" w:rsidR="009866FF" w:rsidRPr="009866FF" w:rsidRDefault="009866FF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866FF">
        <w:rPr>
          <w:rFonts w:ascii="Arial" w:hAnsi="Arial" w:cs="Arial"/>
          <w:color w:val="000000"/>
          <w:sz w:val="24"/>
          <w:szCs w:val="24"/>
        </w:rPr>
        <w:t xml:space="preserve">Risultano presenti i </w:t>
      </w:r>
      <w:proofErr w:type="spellStart"/>
      <w:r w:rsidRPr="009866FF">
        <w:rPr>
          <w:rFonts w:ascii="Arial" w:hAnsi="Arial" w:cs="Arial"/>
          <w:color w:val="000000"/>
          <w:sz w:val="24"/>
          <w:szCs w:val="24"/>
        </w:rPr>
        <w:t>proff</w:t>
      </w:r>
      <w:proofErr w:type="spellEnd"/>
      <w:r w:rsidR="00943BFD">
        <w:rPr>
          <w:rFonts w:ascii="Arial" w:hAnsi="Arial" w:cs="Arial"/>
          <w:color w:val="000000"/>
          <w:sz w:val="24"/>
          <w:szCs w:val="24"/>
        </w:rPr>
        <w:t>……</w:t>
      </w:r>
      <w:r w:rsidR="00933AAA">
        <w:rPr>
          <w:rFonts w:ascii="Arial" w:hAnsi="Arial" w:cs="Arial"/>
          <w:color w:val="000000"/>
          <w:sz w:val="24"/>
          <w:szCs w:val="24"/>
        </w:rPr>
        <w:t>..</w:t>
      </w:r>
      <w:r w:rsidR="00943BFD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</w:t>
      </w:r>
    </w:p>
    <w:p w14:paraId="1CBE6EA6" w14:textId="3361702B" w:rsidR="009866FF" w:rsidRDefault="00943BFD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933AAA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7AE9755D" w14:textId="77777777" w:rsidR="00C206A4" w:rsidRPr="009866FF" w:rsidRDefault="00C206A4" w:rsidP="00933AA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906D0AD" w14:textId="77777777" w:rsidR="009866FF" w:rsidRPr="009866FF" w:rsidRDefault="009866FF" w:rsidP="00933AAA">
      <w:pPr>
        <w:spacing w:after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866FF">
        <w:rPr>
          <w:rFonts w:ascii="Arial" w:hAnsi="Arial" w:cs="Arial"/>
          <w:color w:val="000000"/>
          <w:sz w:val="24"/>
          <w:szCs w:val="24"/>
        </w:rPr>
        <w:t>Sono assenti giustificati i seguenti Docenti,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71"/>
        <w:gridCol w:w="5709"/>
      </w:tblGrid>
      <w:tr w:rsidR="009866FF" w:rsidRPr="009866FF" w14:paraId="6172A56E" w14:textId="77777777" w:rsidTr="009866FF">
        <w:trPr>
          <w:trHeight w:val="20"/>
        </w:trPr>
        <w:tc>
          <w:tcPr>
            <w:tcW w:w="2168" w:type="pct"/>
            <w:vAlign w:val="center"/>
          </w:tcPr>
          <w:p w14:paraId="25806AFF" w14:textId="77777777" w:rsidR="009866FF" w:rsidRPr="009866FF" w:rsidRDefault="009866FF" w:rsidP="00933AA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6FF"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14:paraId="4A956C90" w14:textId="77777777" w:rsidR="009866FF" w:rsidRPr="009866FF" w:rsidRDefault="009866FF" w:rsidP="00933AA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6FF"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  <w:tr w:rsidR="009866FF" w:rsidRPr="009866FF" w14:paraId="14B64997" w14:textId="77777777" w:rsidTr="009866FF">
        <w:trPr>
          <w:trHeight w:val="20"/>
        </w:trPr>
        <w:tc>
          <w:tcPr>
            <w:tcW w:w="2168" w:type="pct"/>
            <w:vAlign w:val="center"/>
          </w:tcPr>
          <w:p w14:paraId="064153FE" w14:textId="77777777" w:rsidR="009866FF" w:rsidRPr="009866FF" w:rsidRDefault="009866FF" w:rsidP="00933AA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6FF"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14:paraId="133FE163" w14:textId="77777777" w:rsidR="009866FF" w:rsidRPr="009866FF" w:rsidRDefault="009866FF" w:rsidP="00933AA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866FF"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</w:tbl>
    <w:p w14:paraId="31F1F1BB" w14:textId="77777777" w:rsidR="00D77A07" w:rsidRDefault="00D77A07" w:rsidP="00D77A07">
      <w:pPr>
        <w:widowControl w:val="0"/>
        <w:suppressAutoHyphens/>
        <w:autoSpaceDE w:val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6C996C5" w14:textId="43CF49D3" w:rsidR="00D77A07" w:rsidRPr="00D77A07" w:rsidRDefault="00D77A07" w:rsidP="00AA6B62">
      <w:pPr>
        <w:widowControl w:val="0"/>
        <w:suppressAutoHyphens/>
        <w:autoSpaceDE w:val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7A07">
        <w:rPr>
          <w:rFonts w:ascii="Arial" w:eastAsia="Arial" w:hAnsi="Arial" w:cs="Arial"/>
          <w:color w:val="000000"/>
          <w:sz w:val="24"/>
          <w:szCs w:val="24"/>
        </w:rPr>
        <w:t xml:space="preserve">La Commissione procede quindi alla conduzione delle prove orali, garantendo come previsto che il commissario avente specifica competenza nella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 w:rsidRPr="00D77A07">
        <w:rPr>
          <w:rFonts w:ascii="Arial" w:eastAsia="Arial" w:hAnsi="Arial" w:cs="Arial"/>
          <w:color w:val="000000"/>
          <w:sz w:val="24"/>
          <w:szCs w:val="24"/>
        </w:rPr>
        <w:t>isciplina interessata sia sempre affiancato da almeno un altro commissario.</w:t>
      </w:r>
    </w:p>
    <w:p w14:paraId="39EC8C30" w14:textId="77777777" w:rsidR="00D77A07" w:rsidRDefault="00D77A07" w:rsidP="00D77A07">
      <w:pPr>
        <w:widowControl w:val="0"/>
        <w:suppressAutoHyphens/>
        <w:autoSpaceDE w:val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EA9C595" w14:textId="51638074" w:rsidR="00D77A07" w:rsidRPr="00D77A07" w:rsidRDefault="00D77A07" w:rsidP="00D77A07">
      <w:pPr>
        <w:widowControl w:val="0"/>
        <w:suppressAutoHyphens/>
        <w:autoSpaceDE w:val="0"/>
        <w:jc w:val="both"/>
        <w:rPr>
          <w:rFonts w:eastAsia="Arial"/>
          <w:color w:val="000000"/>
          <w:sz w:val="24"/>
          <w:szCs w:val="24"/>
        </w:rPr>
      </w:pPr>
      <w:r w:rsidRPr="00D77A07">
        <w:rPr>
          <w:rFonts w:ascii="Arial" w:eastAsia="Arial" w:hAnsi="Arial" w:cs="Arial"/>
          <w:color w:val="000000"/>
          <w:sz w:val="24"/>
          <w:szCs w:val="24"/>
        </w:rPr>
        <w:t>Per ogni candidato e per ciascuna prova vengono trascritti sull'apposita scheda gli argomenti trattati e la valutazione, espressa con un voto compreso tra 1 e 10, formulata dai commissari coinvolti</w:t>
      </w:r>
      <w:r w:rsidRPr="00D77A07">
        <w:rPr>
          <w:rFonts w:eastAsia="Arial"/>
          <w:color w:val="000000"/>
          <w:sz w:val="24"/>
          <w:szCs w:val="24"/>
        </w:rPr>
        <w:t xml:space="preserve">. </w:t>
      </w:r>
    </w:p>
    <w:p w14:paraId="1C4B7E6A" w14:textId="77777777" w:rsidR="00C206A4" w:rsidRPr="00D77A07" w:rsidRDefault="00C206A4" w:rsidP="00C206A4">
      <w:pPr>
        <w:spacing w:before="12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6B21B0" w14:textId="153E10CD" w:rsidR="009F1D6F" w:rsidRDefault="009F1D6F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 xml:space="preserve">Per ogni </w:t>
      </w:r>
      <w:r>
        <w:rPr>
          <w:rFonts w:ascii="Arial" w:hAnsi="Arial" w:cs="Arial"/>
          <w:color w:val="000000"/>
          <w:sz w:val="24"/>
          <w:szCs w:val="24"/>
        </w:rPr>
        <w:t>alunno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e per ciascuna prova vengono trascritti sull'apposita scheda gli argomenti trattati e la valutazione, espressa con un </w:t>
      </w:r>
      <w:r>
        <w:rPr>
          <w:rFonts w:ascii="Arial" w:hAnsi="Arial" w:cs="Arial"/>
          <w:color w:val="000000"/>
          <w:sz w:val="24"/>
          <w:szCs w:val="24"/>
        </w:rPr>
        <w:t xml:space="preserve">giudizio e con un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voto compreso tra 1 e 10, formulata dai </w:t>
      </w:r>
      <w:r>
        <w:rPr>
          <w:rFonts w:ascii="Arial" w:hAnsi="Arial" w:cs="Arial"/>
          <w:color w:val="000000"/>
          <w:sz w:val="24"/>
          <w:szCs w:val="24"/>
        </w:rPr>
        <w:t xml:space="preserve">docenti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coinvolti. </w:t>
      </w:r>
    </w:p>
    <w:p w14:paraId="091735A8" w14:textId="17C7F692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D4AEEC4" w14:textId="6EB6CA17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573BBFA" w14:textId="2710998B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2DF3207" w14:textId="77777777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93037F6" w14:textId="77777777" w:rsidR="00A1580A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2120"/>
        <w:gridCol w:w="6596"/>
        <w:gridCol w:w="1015"/>
      </w:tblGrid>
      <w:tr w:rsidR="00A1580A" w:rsidRPr="00A1580A" w14:paraId="07B9178B" w14:textId="77777777" w:rsidTr="00C51EC2">
        <w:trPr>
          <w:jc w:val="center"/>
        </w:trPr>
        <w:tc>
          <w:tcPr>
            <w:tcW w:w="227" w:type="pct"/>
            <w:vAlign w:val="center"/>
          </w:tcPr>
          <w:p w14:paraId="62B5EE50" w14:textId="77777777" w:rsidR="00A1580A" w:rsidRP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8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N°</w:t>
            </w:r>
          </w:p>
        </w:tc>
        <w:tc>
          <w:tcPr>
            <w:tcW w:w="1040" w:type="pct"/>
            <w:vAlign w:val="center"/>
          </w:tcPr>
          <w:p w14:paraId="15775CA8" w14:textId="77777777" w:rsid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1580A">
              <w:rPr>
                <w:rFonts w:ascii="Arial" w:hAnsi="Arial" w:cs="Arial"/>
                <w:color w:val="000000"/>
              </w:rPr>
              <w:t>COGNOME E NOME</w:t>
            </w:r>
          </w:p>
          <w:p w14:paraId="78845A16" w14:textId="6D89061C" w:rsidR="00A1580A" w:rsidRP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Del candidato</w:t>
            </w:r>
          </w:p>
        </w:tc>
        <w:tc>
          <w:tcPr>
            <w:tcW w:w="3235" w:type="pct"/>
            <w:vAlign w:val="center"/>
          </w:tcPr>
          <w:p w14:paraId="0880F4D5" w14:textId="40B14FD6" w:rsidR="00A1580A" w:rsidRPr="00A1580A" w:rsidRDefault="00A1580A" w:rsidP="00A1580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Argomenti della prova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563D4627" w14:textId="77777777" w:rsidR="00A1580A" w:rsidRPr="00A1580A" w:rsidRDefault="00A1580A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580A">
              <w:rPr>
                <w:rFonts w:ascii="Arial" w:hAnsi="Arial" w:cs="Arial"/>
                <w:color w:val="000000"/>
                <w:sz w:val="24"/>
                <w:szCs w:val="24"/>
              </w:rPr>
              <w:t>VOTO</w:t>
            </w:r>
          </w:p>
        </w:tc>
      </w:tr>
      <w:tr w:rsidR="00043EE3" w:rsidRPr="00A1580A" w14:paraId="1D3493CE" w14:textId="77777777" w:rsidTr="005038D3">
        <w:trPr>
          <w:jc w:val="center"/>
        </w:trPr>
        <w:tc>
          <w:tcPr>
            <w:tcW w:w="227" w:type="pct"/>
            <w:vMerge w:val="restart"/>
            <w:vAlign w:val="center"/>
          </w:tcPr>
          <w:p w14:paraId="28F5DE6F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7B630F81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35" w:type="pct"/>
            <w:vAlign w:val="center"/>
          </w:tcPr>
          <w:p w14:paraId="2256B722" w14:textId="77777777" w:rsidR="00043EE3" w:rsidRDefault="00043EE3" w:rsidP="00A1580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73BC6326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6455D3E4" w14:textId="77777777" w:rsidTr="00D17004">
        <w:trPr>
          <w:jc w:val="center"/>
        </w:trPr>
        <w:tc>
          <w:tcPr>
            <w:tcW w:w="227" w:type="pct"/>
            <w:vMerge/>
            <w:vAlign w:val="center"/>
          </w:tcPr>
          <w:p w14:paraId="6B89ED55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2562BDBB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35" w:type="pct"/>
            <w:vAlign w:val="center"/>
          </w:tcPr>
          <w:p w14:paraId="58157F7B" w14:textId="77777777" w:rsidR="00043EE3" w:rsidRDefault="00043EE3" w:rsidP="00A1580A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4BC875A3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4578866E" w14:textId="77777777" w:rsidTr="00C51EC2">
        <w:trPr>
          <w:trHeight w:val="45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14:paraId="62C8ED03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1396ACC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2C304BB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E992DA3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627907F6" w14:textId="77777777" w:rsidTr="00C51EC2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3BC9F6FD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4E151742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A2A2688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E14E3EE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06C1527B" w14:textId="77777777" w:rsidTr="00C51EC2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83354CA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14:paraId="44489CDA" w14:textId="67BA573D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Giudizio</w:t>
            </w:r>
          </w:p>
        </w:tc>
        <w:tc>
          <w:tcPr>
            <w:tcW w:w="3235" w:type="pct"/>
            <w:vAlign w:val="center"/>
          </w:tcPr>
          <w:p w14:paraId="30B63E5F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A83A0EC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386A3675" w14:textId="77777777" w:rsidTr="00043EE3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4185FCDE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4C42B5BA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6427BAF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F8FBD9F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69B8A10F" w14:textId="77777777" w:rsidTr="00043EE3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6859BD1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5EB78674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1ADEEB3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48AB2BB5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3EE3" w:rsidRPr="00A1580A" w14:paraId="7800ECB4" w14:textId="77777777" w:rsidTr="00C51EC2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45DACB35" w14:textId="77777777" w:rsidR="00043EE3" w:rsidRPr="00A1580A" w:rsidRDefault="00043EE3" w:rsidP="00AA6B6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14:paraId="75B283B9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5C743762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17D8915" w14:textId="77777777" w:rsidR="00043EE3" w:rsidRPr="00A1580A" w:rsidRDefault="00043EE3" w:rsidP="00A158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A8746D9" w14:textId="77777777" w:rsidR="00A1580A" w:rsidRPr="009F1D6F" w:rsidRDefault="00A1580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4C0C1B3" w14:textId="77777777" w:rsidR="00D77A07" w:rsidRDefault="00D77A07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0F83FC5" w14:textId="4E015904" w:rsidR="00013D2A" w:rsidRDefault="00013D2A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>Di quanto sopra è redatto e s</w:t>
      </w:r>
      <w:r w:rsidR="002D51C8">
        <w:rPr>
          <w:rFonts w:ascii="Arial" w:hAnsi="Arial" w:cs="Arial"/>
          <w:color w:val="000000"/>
          <w:sz w:val="24"/>
          <w:szCs w:val="24"/>
        </w:rPr>
        <w:t>ottoscritto il presente verbale</w:t>
      </w:r>
      <w:r w:rsidR="00933AAA">
        <w:rPr>
          <w:rFonts w:ascii="Arial" w:hAnsi="Arial" w:cs="Arial"/>
          <w:color w:val="000000"/>
          <w:sz w:val="24"/>
          <w:szCs w:val="24"/>
        </w:rPr>
        <w:t>.</w:t>
      </w:r>
    </w:p>
    <w:p w14:paraId="5DC0958F" w14:textId="77777777" w:rsidR="00C206A4" w:rsidRPr="009F1D6F" w:rsidRDefault="00C206A4" w:rsidP="00C206A4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EB33271" w14:textId="77777777" w:rsidR="00013D2A" w:rsidRPr="009F1D6F" w:rsidRDefault="00013D2A" w:rsidP="00C206A4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6BA31CFF" w14:textId="77777777" w:rsidR="009F1D6F" w:rsidRDefault="00FF78B4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E0C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="009F1D6F" w:rsidRPr="007C6189">
        <w:rPr>
          <w:rFonts w:ascii="Arial" w:hAnsi="Arial" w:cs="Arial"/>
          <w:sz w:val="24"/>
          <w:szCs w:val="24"/>
        </w:rPr>
        <w:t>Il Presidente</w:t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</w:p>
    <w:p w14:paraId="6B9C5DE4" w14:textId="77777777" w:rsidR="009F1D6F" w:rsidRDefault="009F1D6F" w:rsidP="00C206A4">
      <w:pPr>
        <w:spacing w:line="360" w:lineRule="auto"/>
        <w:rPr>
          <w:rFonts w:ascii="Arial" w:hAnsi="Arial" w:cs="Arial"/>
          <w:sz w:val="24"/>
          <w:szCs w:val="24"/>
        </w:rPr>
      </w:pPr>
    </w:p>
    <w:p w14:paraId="68CAEC63" w14:textId="2798F199" w:rsidR="009F1D6F" w:rsidRPr="007C6189" w:rsidRDefault="00CB5A5B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7A07">
        <w:rPr>
          <w:rFonts w:ascii="Arial" w:hAnsi="Arial" w:cs="Arial"/>
          <w:sz w:val="24"/>
          <w:szCs w:val="24"/>
        </w:rPr>
        <w:t>La Commissione</w:t>
      </w:r>
    </w:p>
    <w:p w14:paraId="4BDB75D8" w14:textId="77777777" w:rsidR="009F1D6F" w:rsidRPr="007C6189" w:rsidRDefault="009F1D6F" w:rsidP="00C206A4">
      <w:pPr>
        <w:spacing w:line="360" w:lineRule="auto"/>
        <w:rPr>
          <w:rFonts w:ascii="Arial" w:hAnsi="Arial" w:cs="Arial"/>
          <w:sz w:val="24"/>
          <w:szCs w:val="24"/>
        </w:rPr>
      </w:pPr>
    </w:p>
    <w:p w14:paraId="3D44BE2E" w14:textId="76305AB4" w:rsidR="009F1D6F" w:rsidRPr="007C6189" w:rsidRDefault="00FF78B4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C6189">
        <w:rPr>
          <w:rFonts w:ascii="Arial" w:hAnsi="Arial" w:cs="Arial"/>
          <w:sz w:val="24"/>
          <w:szCs w:val="24"/>
        </w:rPr>
        <w:t>……………………</w:t>
      </w:r>
      <w:r w:rsidR="00FB1FB0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>………………….</w:t>
      </w:r>
    </w:p>
    <w:p w14:paraId="1140B4F8" w14:textId="77777777" w:rsidR="009F1D6F" w:rsidRDefault="009F1D6F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14:paraId="7A6B41CB" w14:textId="5D75E8E7" w:rsidR="009F1D6F" w:rsidRPr="007C6189" w:rsidRDefault="009F1D6F" w:rsidP="00C206A4">
      <w:pPr>
        <w:spacing w:line="360" w:lineRule="auto"/>
        <w:ind w:left="4956" w:firstLine="708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……………………</w:t>
      </w:r>
      <w:r w:rsidR="00FB1FB0">
        <w:rPr>
          <w:rFonts w:ascii="Arial" w:hAnsi="Arial" w:cs="Arial"/>
          <w:sz w:val="24"/>
          <w:szCs w:val="24"/>
        </w:rPr>
        <w:tab/>
        <w:t xml:space="preserve">         </w:t>
      </w:r>
      <w:r w:rsidRPr="007C6189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………………..</w:t>
      </w:r>
    </w:p>
    <w:p w14:paraId="34351041" w14:textId="0779FA2B" w:rsidR="009F1D6F" w:rsidRDefault="009F1D6F" w:rsidP="00C206A4">
      <w:pPr>
        <w:spacing w:line="360" w:lineRule="auto"/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Pr="007C6189">
        <w:rPr>
          <w:rFonts w:ascii="Arial" w:hAnsi="Arial" w:cs="Arial"/>
          <w:sz w:val="24"/>
          <w:szCs w:val="24"/>
        </w:rPr>
        <w:t>……………………</w:t>
      </w:r>
      <w:r w:rsidR="00FB1FB0">
        <w:rPr>
          <w:rFonts w:ascii="Arial" w:hAnsi="Arial" w:cs="Arial"/>
          <w:sz w:val="24"/>
          <w:szCs w:val="24"/>
        </w:rPr>
        <w:t xml:space="preserve">              ...</w:t>
      </w:r>
      <w:r>
        <w:rPr>
          <w:rFonts w:ascii="Arial" w:hAnsi="Arial" w:cs="Arial"/>
          <w:sz w:val="24"/>
          <w:szCs w:val="24"/>
        </w:rPr>
        <w:t>………………..</w:t>
      </w:r>
    </w:p>
    <w:p w14:paraId="0B6B7A4E" w14:textId="353FBE48" w:rsidR="00933AAA" w:rsidRDefault="00933AAA" w:rsidP="00C206A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6973A69D" w14:textId="4078474F" w:rsidR="00933AAA" w:rsidRDefault="00FB1FB0" w:rsidP="00C206A4">
      <w:pPr>
        <w:spacing w:line="36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             …..……………..</w:t>
      </w:r>
    </w:p>
    <w:p w14:paraId="15410C30" w14:textId="7B7D487A" w:rsidR="00FB1FB0" w:rsidRDefault="00FB1FB0" w:rsidP="00C206A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1052759F" w14:textId="38149AF6" w:rsidR="00FB1FB0" w:rsidRDefault="00FB1FB0" w:rsidP="00C206A4">
      <w:pPr>
        <w:spacing w:line="360" w:lineRule="auto"/>
        <w:ind w:left="4956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           …………………..</w:t>
      </w:r>
    </w:p>
    <w:p w14:paraId="098994AE" w14:textId="7E198B5C" w:rsidR="00C206A4" w:rsidRDefault="00C206A4" w:rsidP="00C206A4">
      <w:pPr>
        <w:spacing w:line="360" w:lineRule="auto"/>
        <w:ind w:left="4956" w:firstLine="708"/>
        <w:jc w:val="center"/>
        <w:rPr>
          <w:rFonts w:ascii="Arial" w:hAnsi="Arial" w:cs="Arial"/>
          <w:sz w:val="24"/>
          <w:szCs w:val="24"/>
        </w:rPr>
      </w:pPr>
    </w:p>
    <w:p w14:paraId="35043272" w14:textId="01833A90" w:rsidR="00C206A4" w:rsidRDefault="00C206A4" w:rsidP="00C206A4">
      <w:pPr>
        <w:spacing w:line="360" w:lineRule="auto"/>
        <w:ind w:left="4956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..………………..</w:t>
      </w:r>
    </w:p>
    <w:p w14:paraId="4244CCCF" w14:textId="77777777" w:rsidR="00C206A4" w:rsidRDefault="00C206A4" w:rsidP="00C206A4">
      <w:pPr>
        <w:spacing w:line="360" w:lineRule="auto"/>
        <w:rPr>
          <w:rFonts w:ascii="Arial" w:hAnsi="Arial" w:cs="Arial"/>
          <w:sz w:val="24"/>
          <w:szCs w:val="24"/>
        </w:rPr>
      </w:pPr>
    </w:p>
    <w:p w14:paraId="3600139D" w14:textId="7D4CD5A0" w:rsidR="00C206A4" w:rsidRDefault="00043EE3" w:rsidP="00C206A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CAGLIARI</w:t>
      </w:r>
      <w:r w:rsidR="00C206A4">
        <w:rPr>
          <w:rFonts w:ascii="Arial" w:hAnsi="Arial" w:cs="Arial"/>
          <w:sz w:val="24"/>
          <w:szCs w:val="24"/>
        </w:rPr>
        <w:t xml:space="preserve"> lì……………………..</w:t>
      </w:r>
    </w:p>
    <w:p w14:paraId="3494DE9A" w14:textId="07AC61ED" w:rsidR="00013D2A" w:rsidRPr="00043EE3" w:rsidRDefault="009F1D6F" w:rsidP="00043EE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14:paraId="4E2C81CD" w14:textId="77777777" w:rsidR="00C218C0" w:rsidRDefault="00C218C0" w:rsidP="00C206A4">
      <w:pPr>
        <w:pStyle w:val="Titolo1"/>
        <w:spacing w:line="360" w:lineRule="auto"/>
      </w:pPr>
    </w:p>
    <w:sectPr w:rsidR="00C218C0" w:rsidSect="00C95960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7E5AD" w14:textId="77777777" w:rsidR="004E7633" w:rsidRDefault="004E7633">
      <w:r>
        <w:separator/>
      </w:r>
    </w:p>
  </w:endnote>
  <w:endnote w:type="continuationSeparator" w:id="0">
    <w:p w14:paraId="51A84F02" w14:textId="77777777" w:rsidR="004E7633" w:rsidRDefault="004E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70BE7" w14:textId="1EB50576" w:rsidR="00C95960" w:rsidRPr="004015E8" w:rsidRDefault="00FB1FB0" w:rsidP="00FB1FB0">
    <w:pPr>
      <w:pStyle w:val="Pidipagina"/>
      <w:jc w:val="center"/>
      <w:rPr>
        <w:rFonts w:ascii="Arial" w:hAnsi="Arial" w:cs="Arial"/>
        <w:i/>
        <w:color w:val="7F7F7F"/>
        <w:sz w:val="16"/>
        <w:szCs w:val="16"/>
      </w:rPr>
    </w:pPr>
    <w:r>
      <w:rPr>
        <w:rFonts w:ascii="Arial" w:hAnsi="Arial" w:cs="Arial"/>
        <w:i/>
        <w:color w:val="7F7F7F"/>
        <w:sz w:val="16"/>
        <w:szCs w:val="16"/>
      </w:rPr>
      <w:tab/>
    </w:r>
    <w:r>
      <w:rPr>
        <w:rFonts w:ascii="Arial" w:hAnsi="Arial" w:cs="Arial"/>
        <w:i/>
        <w:color w:val="7F7F7F"/>
        <w:sz w:val="16"/>
        <w:szCs w:val="16"/>
      </w:rPr>
      <w:tab/>
    </w:r>
    <w:r w:rsidR="00C95960" w:rsidRPr="004015E8">
      <w:rPr>
        <w:rFonts w:ascii="Arial" w:hAnsi="Arial" w:cs="Arial"/>
        <w:i/>
        <w:color w:val="7F7F7F"/>
        <w:sz w:val="16"/>
        <w:szCs w:val="16"/>
      </w:rPr>
      <w:t xml:space="preserve">Verbale </w:t>
    </w:r>
    <w:r w:rsidR="00C95960">
      <w:rPr>
        <w:rFonts w:ascii="Arial" w:hAnsi="Arial" w:cs="Arial"/>
        <w:i/>
        <w:color w:val="7F7F7F"/>
        <w:sz w:val="16"/>
        <w:szCs w:val="16"/>
      </w:rPr>
      <w:t>prove orali esami preliminari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9F981" w14:textId="77777777" w:rsidR="004E7633" w:rsidRDefault="004E7633">
      <w:r>
        <w:separator/>
      </w:r>
    </w:p>
  </w:footnote>
  <w:footnote w:type="continuationSeparator" w:id="0">
    <w:p w14:paraId="4E899EA0" w14:textId="77777777" w:rsidR="004E7633" w:rsidRDefault="004E7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23B9" w14:textId="77777777" w:rsidR="00013D2A" w:rsidRDefault="00013D2A" w:rsidP="00C95960">
    <w:pPr>
      <w:pStyle w:val="Intestazione"/>
      <w:jc w:val="right"/>
    </w:pPr>
  </w:p>
  <w:p w14:paraId="6B6841CD" w14:textId="77777777" w:rsidR="00C95960" w:rsidRDefault="00C95960" w:rsidP="00C95960">
    <w:pPr>
      <w:pStyle w:val="Intestazione"/>
      <w:jc w:val="right"/>
    </w:pPr>
  </w:p>
  <w:p w14:paraId="19B14E42" w14:textId="77777777" w:rsidR="00C95960" w:rsidRPr="004015E8" w:rsidRDefault="00C95960" w:rsidP="00C95960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EC6677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EC6677">
      <w:rPr>
        <w:rFonts w:ascii="Arial" w:hAnsi="Arial" w:cs="Arial"/>
        <w:noProof/>
        <w:snapToGrid w:val="0"/>
        <w:sz w:val="16"/>
        <w:szCs w:val="16"/>
      </w:rPr>
      <w:t>3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  <w:p w14:paraId="42140C53" w14:textId="77777777" w:rsidR="00C95960" w:rsidRDefault="00C95960" w:rsidP="00C95960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17FA9" w14:textId="75CB3FBF" w:rsidR="00933AAA" w:rsidRDefault="00933AAA"/>
  <w:p w14:paraId="11597BEC" w14:textId="77777777" w:rsidR="00933AAA" w:rsidRDefault="00933AAA"/>
  <w:p w14:paraId="334171AD" w14:textId="77777777" w:rsidR="00622C4D" w:rsidRDefault="00622C4D" w:rsidP="00933A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F22574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C062DE0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8543565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3F486C15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4368205F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5113184A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624258C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7281296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794D3F7E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504025">
    <w:abstractNumId w:val="1"/>
    <w:lvlOverride w:ilvl="0">
      <w:startOverride w:val="1"/>
    </w:lvlOverride>
  </w:num>
  <w:num w:numId="2" w16cid:durableId="1463659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766846">
    <w:abstractNumId w:val="11"/>
  </w:num>
  <w:num w:numId="4" w16cid:durableId="1436170680">
    <w:abstractNumId w:val="9"/>
  </w:num>
  <w:num w:numId="5" w16cid:durableId="51737051">
    <w:abstractNumId w:val="10"/>
  </w:num>
  <w:num w:numId="6" w16cid:durableId="1045255769">
    <w:abstractNumId w:val="0"/>
  </w:num>
  <w:num w:numId="7" w16cid:durableId="708410132">
    <w:abstractNumId w:val="8"/>
  </w:num>
  <w:num w:numId="8" w16cid:durableId="126512601">
    <w:abstractNumId w:val="4"/>
  </w:num>
  <w:num w:numId="9" w16cid:durableId="368726131">
    <w:abstractNumId w:val="2"/>
  </w:num>
  <w:num w:numId="10" w16cid:durableId="1855413505">
    <w:abstractNumId w:val="3"/>
  </w:num>
  <w:num w:numId="11" w16cid:durableId="1567181061">
    <w:abstractNumId w:val="7"/>
  </w:num>
  <w:num w:numId="12" w16cid:durableId="1954088193">
    <w:abstractNumId w:val="5"/>
  </w:num>
  <w:num w:numId="13" w16cid:durableId="1123812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6A"/>
    <w:rsid w:val="00013D2A"/>
    <w:rsid w:val="00043EE3"/>
    <w:rsid w:val="00056957"/>
    <w:rsid w:val="00092BEB"/>
    <w:rsid w:val="000D1BEC"/>
    <w:rsid w:val="00110550"/>
    <w:rsid w:val="001D5C5E"/>
    <w:rsid w:val="002272CA"/>
    <w:rsid w:val="002D51C8"/>
    <w:rsid w:val="00395CE1"/>
    <w:rsid w:val="003E0C0E"/>
    <w:rsid w:val="004209F3"/>
    <w:rsid w:val="00433911"/>
    <w:rsid w:val="0046282C"/>
    <w:rsid w:val="00496B1F"/>
    <w:rsid w:val="004E7633"/>
    <w:rsid w:val="004F3755"/>
    <w:rsid w:val="005009E5"/>
    <w:rsid w:val="00520668"/>
    <w:rsid w:val="005309FF"/>
    <w:rsid w:val="00551DA5"/>
    <w:rsid w:val="0061219E"/>
    <w:rsid w:val="00622C4D"/>
    <w:rsid w:val="006552CD"/>
    <w:rsid w:val="006628AB"/>
    <w:rsid w:val="00667F5E"/>
    <w:rsid w:val="006709E4"/>
    <w:rsid w:val="006908E3"/>
    <w:rsid w:val="00697B04"/>
    <w:rsid w:val="006A76A0"/>
    <w:rsid w:val="006D4DF7"/>
    <w:rsid w:val="007C6189"/>
    <w:rsid w:val="007E33E0"/>
    <w:rsid w:val="00801AFF"/>
    <w:rsid w:val="00802056"/>
    <w:rsid w:val="008333F0"/>
    <w:rsid w:val="008B7532"/>
    <w:rsid w:val="00906A6A"/>
    <w:rsid w:val="00933AAA"/>
    <w:rsid w:val="00943BFD"/>
    <w:rsid w:val="009866FF"/>
    <w:rsid w:val="009F1D6F"/>
    <w:rsid w:val="00A1580A"/>
    <w:rsid w:val="00A8121F"/>
    <w:rsid w:val="00A944CB"/>
    <w:rsid w:val="00AA6B62"/>
    <w:rsid w:val="00AB3B15"/>
    <w:rsid w:val="00B01803"/>
    <w:rsid w:val="00B168A8"/>
    <w:rsid w:val="00B215DE"/>
    <w:rsid w:val="00B45B91"/>
    <w:rsid w:val="00B81319"/>
    <w:rsid w:val="00B83EC1"/>
    <w:rsid w:val="00BD72D0"/>
    <w:rsid w:val="00C206A4"/>
    <w:rsid w:val="00C218C0"/>
    <w:rsid w:val="00C40FEB"/>
    <w:rsid w:val="00C95960"/>
    <w:rsid w:val="00CB5A5B"/>
    <w:rsid w:val="00CD0899"/>
    <w:rsid w:val="00CD15AD"/>
    <w:rsid w:val="00CE69B2"/>
    <w:rsid w:val="00D77A07"/>
    <w:rsid w:val="00DE0035"/>
    <w:rsid w:val="00E013B1"/>
    <w:rsid w:val="00E021EB"/>
    <w:rsid w:val="00E10D3E"/>
    <w:rsid w:val="00EB41AD"/>
    <w:rsid w:val="00EC6677"/>
    <w:rsid w:val="00EE5E2B"/>
    <w:rsid w:val="00F111F8"/>
    <w:rsid w:val="00F23E9B"/>
    <w:rsid w:val="00F27C5C"/>
    <w:rsid w:val="00F641A2"/>
    <w:rsid w:val="00F7077C"/>
    <w:rsid w:val="00F84B9C"/>
    <w:rsid w:val="00FB1FB0"/>
    <w:rsid w:val="00FC494F"/>
    <w:rsid w:val="00FD60D4"/>
    <w:rsid w:val="00FE172C"/>
    <w:rsid w:val="00FE34B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57582"/>
  <w15:docId w15:val="{B990E3C7-6E08-406D-B9A1-21318461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F1D6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550"/>
  </w:style>
  <w:style w:type="paragraph" w:styleId="Nessunaspaziatura">
    <w:name w:val="No Spacing"/>
    <w:uiPriority w:val="1"/>
    <w:qFormat/>
    <w:rsid w:val="00C9596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C9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03E70-0BC5-47B3-995E-BB6E7C38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VERTICALE.dot</Template>
  <TotalTime>20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ORALE</vt:lpstr>
    </vt:vector>
  </TitlesOfParts>
  <Company>a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ORALE</dc:title>
  <dc:creator>Anna Schettino</dc:creator>
  <cp:keywords>Modulistica; Verbali; Esami</cp:keywords>
  <cp:lastModifiedBy>MARTINA PIRODDI</cp:lastModifiedBy>
  <cp:revision>5</cp:revision>
  <cp:lastPrinted>2012-07-29T15:48:00Z</cp:lastPrinted>
  <dcterms:created xsi:type="dcterms:W3CDTF">2024-07-10T07:03:00Z</dcterms:created>
  <dcterms:modified xsi:type="dcterms:W3CDTF">2024-07-10T13:23:00Z</dcterms:modified>
  <cp:category>scuola</cp:category>
</cp:coreProperties>
</file>